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451"/>
        <w:gridCol w:w="3901"/>
        <w:gridCol w:w="3911"/>
        <w:gridCol w:w="2672"/>
      </w:tblGrid>
      <w:tr w:rsidR="005F57DD" w:rsidRPr="00E0795F">
        <w:trPr>
          <w:trHeight w:val="493"/>
          <w:jc w:val="center"/>
        </w:trPr>
        <w:tc>
          <w:tcPr>
            <w:tcW w:w="355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COORDENADOR (RA) CIR</w:t>
            </w:r>
          </w:p>
        </w:tc>
        <w:tc>
          <w:tcPr>
            <w:tcW w:w="399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MUNICÍPIO/REGIÃO CIR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EMAIL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FONES</w:t>
            </w:r>
          </w:p>
        </w:tc>
      </w:tr>
      <w:tr w:rsidR="005F57DD" w:rsidRPr="00E0795F">
        <w:trPr>
          <w:trHeight w:val="493"/>
          <w:jc w:val="center"/>
        </w:trPr>
        <w:tc>
          <w:tcPr>
            <w:tcW w:w="355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Selani Dorigon Bruch</w:t>
            </w:r>
          </w:p>
        </w:tc>
        <w:tc>
          <w:tcPr>
            <w:tcW w:w="399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SMS de Mondai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CIR da Região do Extremo Oeste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saúde@mondai.sc.gov.br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cirextremoeste@saude.sc.gov.br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49 36740180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49 91574105</w:t>
            </w:r>
          </w:p>
        </w:tc>
      </w:tr>
      <w:tr w:rsidR="005F57DD" w:rsidRPr="00E0795F">
        <w:trPr>
          <w:trHeight w:val="493"/>
          <w:jc w:val="center"/>
        </w:trPr>
        <w:tc>
          <w:tcPr>
            <w:tcW w:w="355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Aida da Silva</w:t>
            </w:r>
          </w:p>
        </w:tc>
        <w:tc>
          <w:tcPr>
            <w:tcW w:w="399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Pinhalzinho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CIR da Região do Oeste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saude@pinhalzinho.sc.gov.br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b/>
                <w:bCs/>
                <w:color w:val="333333"/>
                <w:sz w:val="21"/>
                <w:szCs w:val="21"/>
              </w:rPr>
              <w:t>aidapzo@hotmail.com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333333"/>
                <w:sz w:val="21"/>
                <w:szCs w:val="21"/>
              </w:rPr>
            </w:pPr>
            <w:r w:rsidRPr="00E0795F">
              <w:rPr>
                <w:rFonts w:ascii="Times New Roman" w:hAnsi="Times New Roman" w:cs="Times New Roman"/>
                <w:b/>
                <w:bCs/>
                <w:color w:val="333333"/>
                <w:sz w:val="21"/>
                <w:szCs w:val="21"/>
              </w:rPr>
              <w:t>49-84179303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b/>
                <w:bCs/>
                <w:color w:val="333333"/>
                <w:sz w:val="21"/>
                <w:szCs w:val="21"/>
              </w:rPr>
              <w:t>49-33666640</w:t>
            </w:r>
          </w:p>
        </w:tc>
      </w:tr>
      <w:tr w:rsidR="005F57DD" w:rsidRPr="00E0795F">
        <w:trPr>
          <w:trHeight w:val="493"/>
          <w:jc w:val="center"/>
        </w:trPr>
        <w:tc>
          <w:tcPr>
            <w:tcW w:w="355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Joseane Sampaio</w:t>
            </w:r>
          </w:p>
        </w:tc>
        <w:tc>
          <w:tcPr>
            <w:tcW w:w="399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Xaxim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CIR da Região de Saúde de Xanxerê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xaximsaude@gmail.com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saudexaxim.joseane@gmail.com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49 33531263</w:t>
            </w:r>
          </w:p>
        </w:tc>
      </w:tr>
      <w:tr w:rsidR="005F57DD" w:rsidRPr="00E0795F">
        <w:trPr>
          <w:trHeight w:val="465"/>
          <w:jc w:val="center"/>
        </w:trPr>
        <w:tc>
          <w:tcPr>
            <w:tcW w:w="355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Odair Filippi</w:t>
            </w:r>
          </w:p>
        </w:tc>
        <w:tc>
          <w:tcPr>
            <w:tcW w:w="399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SMS Seara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CIR do Alto do Uruguai Catarinense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secretaria@amauc.org.br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saúde@seara.sc.gov.br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49 34522410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49 84144836</w:t>
            </w:r>
          </w:p>
        </w:tc>
      </w:tr>
      <w:tr w:rsidR="005F57DD" w:rsidRPr="00E0795F">
        <w:trPr>
          <w:trHeight w:val="493"/>
          <w:jc w:val="center"/>
        </w:trPr>
        <w:tc>
          <w:tcPr>
            <w:tcW w:w="355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Edson Luiz Medeiros</w:t>
            </w:r>
          </w:p>
        </w:tc>
        <w:tc>
          <w:tcPr>
            <w:tcW w:w="399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Santa Cecília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CIR do Alto do Vale do Rio do Peixe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saúde@santacecilia.sc.gov.br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49 32442621</w:t>
            </w:r>
          </w:p>
        </w:tc>
      </w:tr>
      <w:tr w:rsidR="005F57DD" w:rsidRPr="00E0795F">
        <w:trPr>
          <w:trHeight w:val="465"/>
          <w:jc w:val="center"/>
        </w:trPr>
        <w:tc>
          <w:tcPr>
            <w:tcW w:w="355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Darci Bonatto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Está para mudar</w:t>
            </w:r>
          </w:p>
        </w:tc>
        <w:tc>
          <w:tcPr>
            <w:tcW w:w="399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Laurentino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CIR do Alto Vale do Itajaí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saude@laurentino.sc.gov.br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47 9607 5326</w:t>
            </w:r>
          </w:p>
        </w:tc>
      </w:tr>
      <w:tr w:rsidR="005F57DD" w:rsidRPr="00E0795F">
        <w:trPr>
          <w:trHeight w:val="520"/>
          <w:jc w:val="center"/>
        </w:trPr>
        <w:tc>
          <w:tcPr>
            <w:tcW w:w="355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KARIM DENISE VIVIANI STAINSACK</w:t>
            </w:r>
          </w:p>
        </w:tc>
        <w:tc>
          <w:tcPr>
            <w:tcW w:w="399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 xml:space="preserve"> SMS de Dr. Pedrinho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CIR do Médio Vale do Itajaí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333333"/>
                <w:sz w:val="21"/>
                <w:szCs w:val="21"/>
              </w:rPr>
            </w:pPr>
            <w:r w:rsidRPr="00E0795F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saude@doutorpedrinho.sc.gov.br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b/>
                <w:bCs/>
                <w:color w:val="333333"/>
                <w:sz w:val="21"/>
                <w:szCs w:val="21"/>
              </w:rPr>
              <w:t>fms@doutorpedrinho.sc.gov.br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 xml:space="preserve">47 </w:t>
            </w:r>
            <w:r w:rsidRPr="00E0795F">
              <w:rPr>
                <w:rFonts w:ascii="Times New Roman" w:hAnsi="Times New Roman" w:cs="Times New Roman"/>
                <w:b/>
                <w:bCs/>
                <w:color w:val="333333"/>
                <w:sz w:val="21"/>
                <w:szCs w:val="21"/>
              </w:rPr>
              <w:t>99822692</w:t>
            </w:r>
          </w:p>
          <w:p w:rsidR="005F57DD" w:rsidRPr="00E0795F" w:rsidRDefault="005F57DD" w:rsidP="001C02EF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5F57DD" w:rsidRPr="00E0795F">
        <w:trPr>
          <w:trHeight w:val="520"/>
          <w:jc w:val="center"/>
        </w:trPr>
        <w:tc>
          <w:tcPr>
            <w:tcW w:w="355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Everton Ricardo da Silva</w:t>
            </w:r>
          </w:p>
        </w:tc>
        <w:tc>
          <w:tcPr>
            <w:tcW w:w="399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Itapema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CIR da Foz do Rio Itajaí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everton@itapema.sc.gov.br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47 32684535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47 32671522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47 92124979</w:t>
            </w:r>
          </w:p>
        </w:tc>
      </w:tr>
      <w:tr w:rsidR="005F57DD" w:rsidRPr="00E0795F">
        <w:trPr>
          <w:trHeight w:val="520"/>
          <w:jc w:val="center"/>
        </w:trPr>
        <w:tc>
          <w:tcPr>
            <w:tcW w:w="355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COORDENADOR (RA) CIR</w:t>
            </w:r>
          </w:p>
        </w:tc>
        <w:tc>
          <w:tcPr>
            <w:tcW w:w="399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MUNICÍPIO/REGIÃO CIR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EMAIL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FONES</w:t>
            </w:r>
          </w:p>
        </w:tc>
      </w:tr>
      <w:tr w:rsidR="005F57DD" w:rsidRPr="00E0795F">
        <w:trPr>
          <w:trHeight w:val="520"/>
          <w:jc w:val="center"/>
        </w:trPr>
        <w:tc>
          <w:tcPr>
            <w:tcW w:w="355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Lauro Marques Nogueira</w:t>
            </w:r>
          </w:p>
        </w:tc>
        <w:tc>
          <w:tcPr>
            <w:tcW w:w="399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Içara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CIR da Região Carbonífera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saudeicara@gmail.com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48 34613700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48 99828452</w:t>
            </w:r>
          </w:p>
        </w:tc>
      </w:tr>
      <w:tr w:rsidR="005F57DD" w:rsidRPr="00E0795F">
        <w:trPr>
          <w:trHeight w:val="520"/>
          <w:jc w:val="center"/>
        </w:trPr>
        <w:tc>
          <w:tcPr>
            <w:tcW w:w="355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Gislaine Dias da Cunha</w:t>
            </w:r>
          </w:p>
        </w:tc>
        <w:tc>
          <w:tcPr>
            <w:tcW w:w="399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Sombrio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CIR do Extremo Sul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saúde@sombrio.sc.gov.br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48 99852183</w:t>
            </w:r>
          </w:p>
        </w:tc>
      </w:tr>
      <w:tr w:rsidR="005F57DD" w:rsidRPr="00E0795F">
        <w:trPr>
          <w:trHeight w:val="520"/>
          <w:jc w:val="center"/>
        </w:trPr>
        <w:tc>
          <w:tcPr>
            <w:tcW w:w="355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Cristian Grassi</w:t>
            </w:r>
          </w:p>
        </w:tc>
        <w:tc>
          <w:tcPr>
            <w:tcW w:w="399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Itapoá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CIR Nordeste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cristian@itapoa.sc.gov.br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47 34438845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47 99635957</w:t>
            </w:r>
          </w:p>
        </w:tc>
      </w:tr>
      <w:tr w:rsidR="005F57DD" w:rsidRPr="00E0795F">
        <w:trPr>
          <w:trHeight w:val="520"/>
          <w:jc w:val="center"/>
        </w:trPr>
        <w:tc>
          <w:tcPr>
            <w:tcW w:w="355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Jair Giraldi</w:t>
            </w:r>
          </w:p>
        </w:tc>
        <w:tc>
          <w:tcPr>
            <w:tcW w:w="399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Porto União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CIR do Planalto Norte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giraldi.suspu@sincronet.com.br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42 99388715</w:t>
            </w:r>
          </w:p>
        </w:tc>
      </w:tr>
      <w:tr w:rsidR="005F57DD" w:rsidRPr="00E0795F">
        <w:trPr>
          <w:trHeight w:val="520"/>
          <w:jc w:val="center"/>
        </w:trPr>
        <w:tc>
          <w:tcPr>
            <w:tcW w:w="355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José Adilson Rodrigues de Lima</w:t>
            </w:r>
          </w:p>
        </w:tc>
        <w:tc>
          <w:tcPr>
            <w:tcW w:w="399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Palmeira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CIR da Serra Catarinense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333333"/>
                <w:sz w:val="21"/>
                <w:szCs w:val="21"/>
              </w:rPr>
            </w:pPr>
            <w:r w:rsidRPr="00E0795F">
              <w:rPr>
                <w:rFonts w:ascii="Times New Roman" w:hAnsi="Times New Roman" w:cs="Times New Roman"/>
                <w:b/>
                <w:bCs/>
                <w:color w:val="333333"/>
                <w:sz w:val="21"/>
                <w:szCs w:val="21"/>
              </w:rPr>
              <w:t>adilsonsmsp@hotmail.com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</w:rPr>
              <w:t>saudecp1@hotmail.com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E0795F">
              <w:rPr>
                <w:rFonts w:ascii="Times New Roman" w:hAnsi="Times New Roman" w:cs="Times New Roman"/>
              </w:rPr>
              <w:t>Adilson Rodrigues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0795F">
              <w:rPr>
                <w:rFonts w:ascii="Times New Roman" w:hAnsi="Times New Roman" w:cs="Times New Roman"/>
                <w:color w:val="000000"/>
              </w:rPr>
              <w:t>49 885277- 00/3238-0009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0795F">
              <w:rPr>
                <w:rFonts w:ascii="Times New Roman" w:hAnsi="Times New Roman" w:cs="Times New Roman"/>
              </w:rPr>
              <w:t>Beatriz Mesquita Alves – SMS Correia Pinto  Vice Presidente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</w:rPr>
              <w:t>49) 3243- 1456 / 9136-3925</w:t>
            </w:r>
          </w:p>
        </w:tc>
      </w:tr>
      <w:tr w:rsidR="005F57DD" w:rsidRPr="00E0795F">
        <w:trPr>
          <w:trHeight w:val="520"/>
          <w:jc w:val="center"/>
        </w:trPr>
        <w:tc>
          <w:tcPr>
            <w:tcW w:w="355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Rosinei de Souza Horácio</w:t>
            </w:r>
          </w:p>
        </w:tc>
        <w:tc>
          <w:tcPr>
            <w:tcW w:w="399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Palhoça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CIR da Grande Florianópolis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saudepalhoca@gmail.com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32791718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84040408</w:t>
            </w:r>
          </w:p>
        </w:tc>
      </w:tr>
      <w:tr w:rsidR="005F57DD" w:rsidRPr="00E0795F">
        <w:trPr>
          <w:trHeight w:val="520"/>
          <w:jc w:val="center"/>
        </w:trPr>
        <w:tc>
          <w:tcPr>
            <w:tcW w:w="355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Tanara Cidade de Souza</w:t>
            </w:r>
          </w:p>
        </w:tc>
        <w:tc>
          <w:tcPr>
            <w:tcW w:w="399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Tubarão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CIR da Região de Laguna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tanaracidade@gmail.com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48 84198686</w:t>
            </w:r>
          </w:p>
        </w:tc>
      </w:tr>
      <w:tr w:rsidR="005F57DD" w:rsidRPr="00E0795F">
        <w:trPr>
          <w:trHeight w:val="520"/>
          <w:jc w:val="center"/>
        </w:trPr>
        <w:tc>
          <w:tcPr>
            <w:tcW w:w="355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Ivone Esquina</w:t>
            </w:r>
          </w:p>
        </w:tc>
        <w:tc>
          <w:tcPr>
            <w:tcW w:w="3991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Herval do Oeste</w:t>
            </w:r>
          </w:p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CIR do Meio Oeste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ivoneesquina@yahoo.com.br</w:t>
            </w:r>
          </w:p>
        </w:tc>
        <w:tc>
          <w:tcPr>
            <w:tcW w:w="2808" w:type="dxa"/>
          </w:tcPr>
          <w:p w:rsidR="005F57DD" w:rsidRPr="00E0795F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0795F">
              <w:rPr>
                <w:rFonts w:ascii="Times New Roman" w:hAnsi="Times New Roman" w:cs="Times New Roman"/>
                <w:sz w:val="28"/>
                <w:szCs w:val="28"/>
              </w:rPr>
              <w:t>49 3554 1111</w:t>
            </w:r>
          </w:p>
        </w:tc>
      </w:tr>
    </w:tbl>
    <w:p w:rsidR="005F57DD" w:rsidRDefault="005F57DD"/>
    <w:sectPr w:rsidR="005F57DD" w:rsidSect="009E58B1">
      <w:headerReference w:type="default" r:id="rId6"/>
      <w:pgSz w:w="16838" w:h="11906" w:orient="landscape"/>
      <w:pgMar w:top="2268" w:right="1418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F57DD" w:rsidRDefault="005F57DD" w:rsidP="00114A99">
      <w:pPr>
        <w:spacing w:after="0" w:line="240" w:lineRule="auto"/>
      </w:pPr>
      <w:r>
        <w:separator/>
      </w:r>
    </w:p>
  </w:endnote>
  <w:endnote w:type="continuationSeparator" w:id="1">
    <w:p w:rsidR="005F57DD" w:rsidRDefault="005F57DD" w:rsidP="00114A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F57DD" w:rsidRDefault="005F57DD" w:rsidP="00114A99">
      <w:pPr>
        <w:spacing w:after="0" w:line="240" w:lineRule="auto"/>
      </w:pPr>
      <w:r>
        <w:separator/>
      </w:r>
    </w:p>
  </w:footnote>
  <w:footnote w:type="continuationSeparator" w:id="1">
    <w:p w:rsidR="005F57DD" w:rsidRDefault="005F57DD" w:rsidP="00114A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57DD" w:rsidRDefault="005F57DD" w:rsidP="00114A99">
    <w:pPr>
      <w:pStyle w:val="Header"/>
      <w:jc w:val="center"/>
      <w:rPr>
        <w:sz w:val="40"/>
        <w:szCs w:val="40"/>
      </w:rPr>
    </w:pPr>
    <w:r w:rsidRPr="00114A99">
      <w:rPr>
        <w:sz w:val="40"/>
        <w:szCs w:val="40"/>
      </w:rPr>
      <w:t xml:space="preserve">COORDENADORES DAS COMISSÕES INTERGESTORES REGIONAIS – 2015 </w:t>
    </w:r>
  </w:p>
  <w:p w:rsidR="005F57DD" w:rsidRPr="0029049E" w:rsidRDefault="005F57DD" w:rsidP="00114A99">
    <w:pPr>
      <w:pStyle w:val="Header"/>
      <w:jc w:val="center"/>
      <w:rPr>
        <w:b/>
        <w:bCs/>
        <w:sz w:val="40"/>
        <w:szCs w:val="40"/>
      </w:rPr>
    </w:pPr>
    <w:r w:rsidRPr="0029049E">
      <w:rPr>
        <w:b/>
        <w:bCs/>
        <w:sz w:val="40"/>
        <w:szCs w:val="40"/>
      </w:rPr>
      <w:t xml:space="preserve">ATUALIZADO EM </w:t>
    </w:r>
    <w:r>
      <w:rPr>
        <w:b/>
        <w:bCs/>
        <w:sz w:val="40"/>
        <w:szCs w:val="40"/>
      </w:rPr>
      <w:t>SETEMBRO</w:t>
    </w:r>
    <w:r w:rsidRPr="0029049E">
      <w:rPr>
        <w:b/>
        <w:bCs/>
        <w:sz w:val="40"/>
        <w:szCs w:val="40"/>
      </w:rPr>
      <w:t xml:space="preserve"> DE 2015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61E8D"/>
    <w:rsid w:val="00004C22"/>
    <w:rsid w:val="00022E0F"/>
    <w:rsid w:val="00076AE2"/>
    <w:rsid w:val="000B2735"/>
    <w:rsid w:val="000D421F"/>
    <w:rsid w:val="00114A99"/>
    <w:rsid w:val="00133E38"/>
    <w:rsid w:val="00154562"/>
    <w:rsid w:val="001C02EF"/>
    <w:rsid w:val="00223AF7"/>
    <w:rsid w:val="00247A9B"/>
    <w:rsid w:val="00264F54"/>
    <w:rsid w:val="0029049E"/>
    <w:rsid w:val="00332A33"/>
    <w:rsid w:val="003745FC"/>
    <w:rsid w:val="003B20F7"/>
    <w:rsid w:val="003D5C1F"/>
    <w:rsid w:val="004131EB"/>
    <w:rsid w:val="00453993"/>
    <w:rsid w:val="00457E63"/>
    <w:rsid w:val="00466E35"/>
    <w:rsid w:val="00487AFC"/>
    <w:rsid w:val="004B201A"/>
    <w:rsid w:val="004B4C2E"/>
    <w:rsid w:val="004D3FF0"/>
    <w:rsid w:val="004F1216"/>
    <w:rsid w:val="00532B3B"/>
    <w:rsid w:val="005556B8"/>
    <w:rsid w:val="005740F9"/>
    <w:rsid w:val="00594394"/>
    <w:rsid w:val="005F57DD"/>
    <w:rsid w:val="00607427"/>
    <w:rsid w:val="00607475"/>
    <w:rsid w:val="00640330"/>
    <w:rsid w:val="00643011"/>
    <w:rsid w:val="006C033C"/>
    <w:rsid w:val="007422C8"/>
    <w:rsid w:val="00790917"/>
    <w:rsid w:val="007B0A6F"/>
    <w:rsid w:val="007C50AB"/>
    <w:rsid w:val="00800786"/>
    <w:rsid w:val="008531DF"/>
    <w:rsid w:val="00861075"/>
    <w:rsid w:val="00961E8D"/>
    <w:rsid w:val="009C02C7"/>
    <w:rsid w:val="009C2AF9"/>
    <w:rsid w:val="009E58B1"/>
    <w:rsid w:val="009F30A4"/>
    <w:rsid w:val="00A640CF"/>
    <w:rsid w:val="00A71D6A"/>
    <w:rsid w:val="00A74C9B"/>
    <w:rsid w:val="00AB238D"/>
    <w:rsid w:val="00AB7986"/>
    <w:rsid w:val="00AD4F6E"/>
    <w:rsid w:val="00B0718E"/>
    <w:rsid w:val="00B13F6F"/>
    <w:rsid w:val="00B66562"/>
    <w:rsid w:val="00B865EE"/>
    <w:rsid w:val="00BC1910"/>
    <w:rsid w:val="00C649B8"/>
    <w:rsid w:val="00C8072F"/>
    <w:rsid w:val="00C85AD2"/>
    <w:rsid w:val="00DF60BD"/>
    <w:rsid w:val="00E0795F"/>
    <w:rsid w:val="00E171E3"/>
    <w:rsid w:val="00E2712D"/>
    <w:rsid w:val="00E36E43"/>
    <w:rsid w:val="00E8073E"/>
    <w:rsid w:val="00ED5231"/>
    <w:rsid w:val="00F25A8B"/>
    <w:rsid w:val="00F70272"/>
    <w:rsid w:val="00F706A0"/>
    <w:rsid w:val="00F834D3"/>
    <w:rsid w:val="00F85A13"/>
    <w:rsid w:val="00FF08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0A6F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961E8D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961E8D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semiHidden/>
    <w:rsid w:val="00114A9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114A99"/>
  </w:style>
  <w:style w:type="paragraph" w:styleId="Footer">
    <w:name w:val="footer"/>
    <w:basedOn w:val="Normal"/>
    <w:link w:val="FooterChar"/>
    <w:uiPriority w:val="99"/>
    <w:semiHidden/>
    <w:rsid w:val="00114A9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114A9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51</TotalTime>
  <Pages>2</Pages>
  <Words>315</Words>
  <Characters>1701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COORDENADOR (RA) CIR</dc:title>
  <dc:subject/>
  <dc:creator>andradehm</dc:creator>
  <cp:keywords/>
  <dc:description/>
  <cp:lastModifiedBy>remorlc</cp:lastModifiedBy>
  <cp:revision>20</cp:revision>
  <cp:lastPrinted>2015-05-20T00:47:00Z</cp:lastPrinted>
  <dcterms:created xsi:type="dcterms:W3CDTF">2015-05-20T17:58:00Z</dcterms:created>
  <dcterms:modified xsi:type="dcterms:W3CDTF">2015-09-08T19:57:00Z</dcterms:modified>
</cp:coreProperties>
</file>